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B71C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2034F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משרד הבריאות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2034F" w:rsidP="00DE68A0">
            <w:pPr>
              <w:bidi w:val="0"/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הספריה</w:t>
            </w:r>
            <w:proofErr w:type="spellEnd"/>
            <w:r>
              <w:rPr>
                <w:rFonts w:hint="cs"/>
                <w:rtl/>
              </w:rPr>
              <w:t xml:space="preserve"> הרפואית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BD646A" w:rsidP="00B8003E">
            <w:r>
              <w:rPr>
                <w:rFonts w:hint="cs"/>
                <w:rtl/>
              </w:rPr>
              <w:t>1</w:t>
            </w:r>
            <w:r w:rsidR="00B8003E"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>.8.2021</w:t>
            </w:r>
          </w:p>
        </w:tc>
      </w:tr>
    </w:tbl>
    <w:p w:rsidR="00332AFB" w:rsidRDefault="009B71C8" w:rsidP="00222867">
      <w:pPr>
        <w:rPr>
          <w:rtl/>
        </w:rPr>
      </w:pPr>
    </w:p>
    <w:p w:rsidR="00222867" w:rsidRDefault="009B71C8" w:rsidP="00222867">
      <w:pPr>
        <w:rPr>
          <w:rtl/>
        </w:rPr>
      </w:pPr>
    </w:p>
    <w:p w:rsidR="00222867" w:rsidRDefault="009B71C8" w:rsidP="00222867">
      <w:pPr>
        <w:rPr>
          <w:rtl/>
        </w:rPr>
      </w:pPr>
    </w:p>
    <w:p w:rsidR="00222867" w:rsidRDefault="009B71C8" w:rsidP="00222867">
      <w:pPr>
        <w:rPr>
          <w:rtl/>
        </w:rPr>
      </w:pPr>
    </w:p>
    <w:p w:rsidR="00222867" w:rsidRDefault="009B71C8" w:rsidP="00222867">
      <w:pPr>
        <w:rPr>
          <w:rtl/>
        </w:rPr>
      </w:pPr>
    </w:p>
    <w:p w:rsidR="00222867" w:rsidRDefault="009B71C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B71C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9B71C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D901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22867" w:rsidRPr="00AF57E9" w:rsidRDefault="00D901D4" w:rsidP="001A174F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D901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CD55C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proofErr w:type="spellStart"/>
            <w:r w:rsidRPr="00D90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הספריה</w:t>
            </w:r>
            <w:proofErr w:type="spellEnd"/>
            <w:r w:rsidRPr="00D90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הרפואית של משרד הבריאות רוכשת זה שנים מאגרי מידע אלקטרוניים מקצועיים ומחקרים בתחום הרפואה ומדעי החיים </w:t>
            </w:r>
            <w:r w:rsidR="00762886" w:rsidRPr="00D90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במטרה </w:t>
            </w:r>
            <w:proofErr w:type="spellStart"/>
            <w:r w:rsidR="00762886" w:rsidRPr="00D90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להנגיש</w:t>
            </w:r>
            <w:proofErr w:type="spellEnd"/>
            <w:r w:rsidR="00762886" w:rsidRPr="00D90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מידע עדכני, איכותי ואקדמי עבור הסגל המקצועי מכל מקום ובכל זמן.</w:t>
            </w:r>
            <w:r w:rsidR="00D90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901D4" w:rsidRPr="00D90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כמשרד שמקבל החלטות הנסמכות על מחקרים ומידע עדכני, מאגרי המידע מאפשרים גישה מלאה למאמרים רפואיים המעודכנים ביותר.</w:t>
            </w:r>
          </w:p>
          <w:p w:rsidR="00CE2A97" w:rsidRDefault="00CE2A9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רשת הספריות הרפואיות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(קונסורציום)</w:t>
            </w:r>
            <w:r w:rsidRPr="00D901D4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בה חברה גם ספרית משרד הבריאות, מתאמת את כל פעולות הרכש מול המו"לים.</w:t>
            </w:r>
          </w:p>
          <w:p w:rsidR="00D901D4" w:rsidRPr="00CE2A97" w:rsidRDefault="00D901D4" w:rsidP="00CE2A9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מדובר על </w:t>
            </w:r>
            <w:r w:rsidRPr="00D901D4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התקשרות עם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מספר </w:t>
            </w:r>
            <w:r w:rsidRPr="00D901D4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מו"לים לאספקת מאגרי מידע וכתבי עת רפואיים, באמצעות קונסורציום הספריות הרפואיות בישראל, הממוקם באוניברסיטת תל אביב, לשנת 2022</w:t>
            </w:r>
            <w:r w:rsidR="00CE2A9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9B71C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B71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B71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bookmarkStart w:id="0" w:name="_GoBack"/>
      <w:bookmarkEnd w:id="0"/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B71C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B71C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BD646A" w:rsidRDefault="004A011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A01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אוניברסיטת</w:t>
            </w:r>
            <w:r w:rsidRPr="004A01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A01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תל</w:t>
            </w:r>
            <w:r w:rsidRPr="004A01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A01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אביב</w:t>
            </w:r>
            <w:r w:rsidRPr="004A01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4A01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מלכ</w:t>
            </w:r>
            <w:r w:rsidRPr="004A01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4A01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</w:t>
            </w:r>
            <w:r w:rsidRPr="004A01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4A011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4A01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589931187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7631B2" w:rsidRDefault="00DC617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631B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725,00</w:t>
            </w:r>
            <w:r w:rsidR="00D67489" w:rsidRPr="007631B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Pr="007631B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7631B2" w:rsidRDefault="00D6748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631B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1/1/2022-31/12/2022</w:t>
            </w:r>
          </w:p>
        </w:tc>
      </w:tr>
    </w:tbl>
    <w:p w:rsidR="00222867" w:rsidRPr="00AF57E9" w:rsidRDefault="009B71C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B71C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B71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D901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873" w:rsidRPr="009A7873" w:rsidRDefault="00502029" w:rsidP="006B583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ספרית משרד הבריאות רוכשת </w:t>
            </w:r>
            <w:r w:rsidR="006B583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מספר </w:t>
            </w:r>
            <w:r w:rsidR="009A787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מאגרי מידע </w:t>
            </w:r>
            <w:r w:rsidR="006B583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="009A787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ספקי חו"ל.</w:t>
            </w:r>
          </w:p>
          <w:p w:rsidR="009A7873" w:rsidRDefault="00CE2A97" w:rsidP="009A7873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תיאום וניהול הרכש מול הספקים הנ"ל, נעשה</w:t>
            </w:r>
            <w:r w:rsidR="00D901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בצורה משותפת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ספריות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הרפואיות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(קונסורציום)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 אוניברסיטת תל אביב.</w:t>
            </w:r>
          </w:p>
          <w:p w:rsidR="009A7873" w:rsidRDefault="000D7E87" w:rsidP="000D7E8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רכש</w:t>
            </w:r>
            <w:r w:rsidR="00C0709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משותף של מאג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</w:t>
            </w:r>
            <w:r w:rsidR="00C0709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ים אלקטרוניים, מאפשר קבלת גישה למאגרים רבים במחיר מ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C0709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זל הודות </w:t>
            </w:r>
            <w:r w:rsidR="00D901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לספריות הרבות השותפות ברכש.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( </w:t>
            </w:r>
            <w:r w:rsidR="00C0709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יגוד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לרכישה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כתבי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בודדים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הנחה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עד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90%).</w:t>
            </w:r>
          </w:p>
          <w:p w:rsidR="000D7E87" w:rsidRPr="009A7873" w:rsidRDefault="000D7E87" w:rsidP="000D7E8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הרכש המשותף מהווה מהפך בתחום נגישות למידע רפואי מקיף ועדכני ביותר לאנשי הסגל של המשרד.</w:t>
            </w:r>
          </w:p>
          <w:p w:rsidR="009A7873" w:rsidRPr="009A7873" w:rsidRDefault="009A7873" w:rsidP="006705C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הספריות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הרפואיות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חברה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גם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ספרית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  <w:r w:rsidR="005020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901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כוללת כ-</w:t>
            </w:r>
            <w:r w:rsidR="006B583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24 ספריות בארץ.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9A7873" w:rsidRPr="009A7873" w:rsidRDefault="009A7873" w:rsidP="00AB37D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הספרייה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למדעי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החיים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ולרפואה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באוניברסיטת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תל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אביב</w:t>
            </w:r>
            <w:r w:rsidR="00AB37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90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מתאמת </w:t>
            </w:r>
            <w:r w:rsidR="005020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את כל פעולות הרכש מול המו"לים.</w:t>
            </w:r>
          </w:p>
          <w:p w:rsidR="0045675A" w:rsidRDefault="009A7873" w:rsidP="0045675A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הספריות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השותפות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מקיימות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שיתוף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פעולה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הדוק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ביניהן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מרכז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התיאום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9A7873" w:rsidRPr="009A7873" w:rsidRDefault="00D901D4" w:rsidP="0045675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עיקרון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המנחה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הספריות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הוא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חובת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הדדיות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בשירות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הניתן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לספריות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החברות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9A7873" w:rsidRPr="009A7873" w:rsidRDefault="009A7873" w:rsidP="009A787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CE2A9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ניסיונות המשרד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בעבר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ספריות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אחרות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כניסה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למאגרים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שלהם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צלחו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מאחר</w:t>
            </w:r>
            <w:r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222867" w:rsidRPr="00AF57E9" w:rsidRDefault="00D901D4" w:rsidP="00B02F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הגישה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למאגרים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מותרת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אך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ורק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לאנשי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סגל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המוסדות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שרכשו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המאגרים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עפ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ההסכמים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בינם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לבין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9A7873" w:rsidRPr="009A787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לים</w:t>
            </w:r>
            <w:r w:rsidR="009A7873" w:rsidRPr="009A787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</w:tbl>
    <w:p w:rsidR="00222867" w:rsidRPr="00AF57E9" w:rsidRDefault="009B71C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B71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7375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5675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פביאן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חדד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5675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הספריה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הרפואית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4737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47375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>
                  <wp:extent cx="1333500" cy="494030"/>
                  <wp:effectExtent l="0" t="0" r="0" b="127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 flipH="1" flipV="1">
                            <a:off x="0" y="0"/>
                            <a:ext cx="1392845" cy="5160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7375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9B71C8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71C8" w:rsidRDefault="009B71C8">
      <w:r>
        <w:separator/>
      </w:r>
    </w:p>
  </w:endnote>
  <w:endnote w:type="continuationSeparator" w:id="0">
    <w:p w:rsidR="009B71C8" w:rsidRDefault="009B7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4A011E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4A011E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71C8" w:rsidRDefault="009B71C8">
      <w:r>
        <w:separator/>
      </w:r>
    </w:p>
  </w:footnote>
  <w:footnote w:type="continuationSeparator" w:id="0">
    <w:p w:rsidR="009B71C8" w:rsidRDefault="009B71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71C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B71C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B71C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B71C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71C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B71C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9B71C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12BAA"/>
    <w:rsid w:val="000C63A7"/>
    <w:rsid w:val="000D7E87"/>
    <w:rsid w:val="0012034F"/>
    <w:rsid w:val="001A174F"/>
    <w:rsid w:val="001B244F"/>
    <w:rsid w:val="001E4A36"/>
    <w:rsid w:val="00240991"/>
    <w:rsid w:val="00282AD3"/>
    <w:rsid w:val="002E4BE1"/>
    <w:rsid w:val="00336CDD"/>
    <w:rsid w:val="00347375"/>
    <w:rsid w:val="003E5684"/>
    <w:rsid w:val="003F3297"/>
    <w:rsid w:val="00400C96"/>
    <w:rsid w:val="0042031D"/>
    <w:rsid w:val="0045675A"/>
    <w:rsid w:val="004A011E"/>
    <w:rsid w:val="00502029"/>
    <w:rsid w:val="006705C6"/>
    <w:rsid w:val="006B0058"/>
    <w:rsid w:val="006B5832"/>
    <w:rsid w:val="006D1133"/>
    <w:rsid w:val="00705A2D"/>
    <w:rsid w:val="007548B0"/>
    <w:rsid w:val="00762886"/>
    <w:rsid w:val="007631B2"/>
    <w:rsid w:val="0087129A"/>
    <w:rsid w:val="008954D5"/>
    <w:rsid w:val="009A7873"/>
    <w:rsid w:val="009B6B29"/>
    <w:rsid w:val="009B71C8"/>
    <w:rsid w:val="009F7FB7"/>
    <w:rsid w:val="00AB37D8"/>
    <w:rsid w:val="00B02F47"/>
    <w:rsid w:val="00B8003E"/>
    <w:rsid w:val="00BB7D48"/>
    <w:rsid w:val="00BD646A"/>
    <w:rsid w:val="00C0709D"/>
    <w:rsid w:val="00C444A4"/>
    <w:rsid w:val="00CD55CC"/>
    <w:rsid w:val="00CE2A97"/>
    <w:rsid w:val="00CE4CFB"/>
    <w:rsid w:val="00D3527B"/>
    <w:rsid w:val="00D67489"/>
    <w:rsid w:val="00D901D4"/>
    <w:rsid w:val="00DA1956"/>
    <w:rsid w:val="00DB1E71"/>
    <w:rsid w:val="00DC6177"/>
    <w:rsid w:val="00F0270C"/>
    <w:rsid w:val="00F71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AF0C23C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053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61A916-41D6-44D6-813A-862530448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62</TotalTime>
  <Pages>2</Pages>
  <Words>495</Words>
  <Characters>2446</Characters>
  <Application>Microsoft Office Word</Application>
  <DocSecurity>0</DocSecurity>
  <Lines>101</Lines>
  <Paragraphs>68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6</cp:revision>
  <cp:lastPrinted>2021-10-05T13:05:00Z</cp:lastPrinted>
  <dcterms:created xsi:type="dcterms:W3CDTF">2021-10-05T13:05:00Z</dcterms:created>
  <dcterms:modified xsi:type="dcterms:W3CDTF">2021-10-19T06:31:00Z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